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C19EA" w:rsidRPr="00853BAF" w:rsidTr="00C50F1E">
        <w:tc>
          <w:tcPr>
            <w:tcW w:w="9923" w:type="dxa"/>
          </w:tcPr>
          <w:p w:rsidR="00CC19EA" w:rsidRPr="00853BAF" w:rsidRDefault="00CC19EA" w:rsidP="00CC19EA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9EA" w:rsidRPr="00853BAF" w:rsidRDefault="00CC19EA" w:rsidP="00CC19E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C19EA" w:rsidRPr="00853BAF" w:rsidRDefault="00CC19EA" w:rsidP="00CC19E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C19EA" w:rsidRPr="00853BAF" w:rsidRDefault="00CC19EA" w:rsidP="00CC19E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C19EA" w:rsidRPr="00853BAF" w:rsidRDefault="00CC19EA" w:rsidP="00CC19E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C19EA" w:rsidRPr="00853BAF" w:rsidRDefault="00CC19EA" w:rsidP="00CC19E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C19EA" w:rsidRPr="00853BAF" w:rsidRDefault="00CC19EA" w:rsidP="00CC19E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0D0084">
              <w:rPr>
                <w:szCs w:val="28"/>
                <w:u w:val="single"/>
              </w:rPr>
              <w:t>12.04.2017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0D0084">
              <w:rPr>
                <w:szCs w:val="28"/>
                <w:u w:val="single"/>
              </w:rPr>
              <w:t>1548</w:t>
            </w:r>
            <w:r w:rsidRPr="00853BAF">
              <w:rPr>
                <w:szCs w:val="28"/>
                <w:u w:val="single"/>
              </w:rPr>
              <w:tab/>
            </w:r>
          </w:p>
          <w:p w:rsidR="00CC19EA" w:rsidRPr="00853BAF" w:rsidRDefault="00CC19EA" w:rsidP="00CC19EA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Tr="001B6726">
        <w:tc>
          <w:tcPr>
            <w:tcW w:w="10031" w:type="dxa"/>
            <w:hideMark/>
          </w:tcPr>
          <w:p w:rsidR="00D004CA" w:rsidRDefault="00D004CA" w:rsidP="00CC19EA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1B6726" w:rsidRPr="002E7D86">
              <w:rPr>
                <w:szCs w:val="28"/>
              </w:rPr>
              <w:t>квартала 140.02.0</w:t>
            </w:r>
            <w:r w:rsidR="00E62C01">
              <w:rPr>
                <w:szCs w:val="28"/>
              </w:rPr>
              <w:t>1</w:t>
            </w:r>
            <w:r w:rsidR="001B6726" w:rsidRPr="002E7D86">
              <w:rPr>
                <w:szCs w:val="28"/>
              </w:rPr>
              <w:t>.01 в границах проекта планировки территории, ограниченной улицами Трикотажной, Автоге</w:t>
            </w:r>
            <w:r w:rsidR="001B6726" w:rsidRPr="002E7D86">
              <w:rPr>
                <w:szCs w:val="28"/>
              </w:rPr>
              <w:t>н</w:t>
            </w:r>
            <w:r w:rsidR="001B6726" w:rsidRPr="002E7D86">
              <w:rPr>
                <w:szCs w:val="28"/>
              </w:rPr>
              <w:t>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Pr="00CC19EA" w:rsidRDefault="00D004CA" w:rsidP="00D004CA">
      <w:pPr>
        <w:ind w:firstLine="700"/>
        <w:rPr>
          <w:sz w:val="22"/>
          <w:szCs w:val="28"/>
        </w:rPr>
      </w:pPr>
    </w:p>
    <w:p w:rsidR="009678E2" w:rsidRPr="00CC19EA" w:rsidRDefault="009678E2" w:rsidP="00D004CA">
      <w:pPr>
        <w:ind w:firstLine="700"/>
        <w:rPr>
          <w:sz w:val="22"/>
          <w:szCs w:val="28"/>
        </w:rPr>
      </w:pPr>
    </w:p>
    <w:p w:rsidR="00D004CA" w:rsidRDefault="00D004CA" w:rsidP="00CC19EA">
      <w:pPr>
        <w:rPr>
          <w:noProof/>
        </w:rPr>
      </w:pPr>
      <w:proofErr w:type="gramStart"/>
      <w:r>
        <w:t>В целях выявления и учета мнения и интересов жителей города Новосиби</w:t>
      </w:r>
      <w:r>
        <w:t>р</w:t>
      </w:r>
      <w:r>
        <w:t>ска по проекту постановлен</w:t>
      </w:r>
      <w:r w:rsidR="00403F8B">
        <w:t>ия мэрии города Новосибирска «</w:t>
      </w:r>
      <w:r w:rsidR="00A55CA4">
        <w:t xml:space="preserve">О проекте </w:t>
      </w:r>
      <w:r w:rsidR="00A55CA4" w:rsidRPr="00124BE2">
        <w:t xml:space="preserve">межевания территории </w:t>
      </w:r>
      <w:r w:rsidR="00E62C01" w:rsidRPr="002E7D86">
        <w:t>квартала 140.02.0</w:t>
      </w:r>
      <w:r w:rsidR="00E62C01">
        <w:t>1</w:t>
      </w:r>
      <w:r w:rsidR="00E62C01" w:rsidRPr="002E7D86">
        <w:t>.01</w:t>
      </w:r>
      <w:r w:rsidR="001B6726" w:rsidRPr="002E7D86">
        <w:t xml:space="preserve"> в границах проекта планировки территории, о</w:t>
      </w:r>
      <w:r w:rsidR="001B6726" w:rsidRPr="002E7D86">
        <w:t>г</w:t>
      </w:r>
      <w:r w:rsidR="001B6726" w:rsidRPr="002E7D86">
        <w:t>раниченной улицами Трикотажной, Автогенной, полосой отвода железной дор</w:t>
      </w:r>
      <w:r w:rsidR="001B6726" w:rsidRPr="002E7D86">
        <w:t>о</w:t>
      </w:r>
      <w:r w:rsidR="001B6726" w:rsidRPr="002E7D86"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t>», в соо</w:t>
      </w:r>
      <w:r>
        <w:t>т</w:t>
      </w:r>
      <w:r>
        <w:t>ветствии с Градостроительным кодексом Российской Фе</w:t>
      </w:r>
      <w:r w:rsidR="008F6959">
        <w:t>дерации</w:t>
      </w:r>
      <w:proofErr w:type="gramEnd"/>
      <w:r w:rsidR="008F6959">
        <w:t xml:space="preserve">, Федеральным законом от </w:t>
      </w:r>
      <w:r>
        <w:t>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t>и</w:t>
      </w:r>
      <w:r>
        <w:t>бирска от 25.04.2007 № 562 «О </w:t>
      </w:r>
      <w:proofErr w:type="gramStart"/>
      <w:r>
        <w:t>Положении</w:t>
      </w:r>
      <w:proofErr w:type="gramEnd"/>
      <w:r>
        <w:t xml:space="preserve"> о публичных слушаниях в городе Н</w:t>
      </w:r>
      <w:r>
        <w:t>о</w:t>
      </w:r>
      <w:r>
        <w:t xml:space="preserve">восибирске», постановлениями мэрии города Новосибирска </w:t>
      </w:r>
      <w:r w:rsidR="00366695" w:rsidRPr="00366695">
        <w:t xml:space="preserve">от </w:t>
      </w:r>
      <w:r w:rsidR="001B6726" w:rsidRPr="002E7D86">
        <w:t>01.12.2015 № 6870 «</w:t>
      </w:r>
      <w:r w:rsidR="001B6726" w:rsidRPr="002E7D86">
        <w:rPr>
          <w:bCs/>
          <w:iCs/>
        </w:rPr>
        <w:t>Об утверждении проекта планировки территории, ограниченной улицами Трик</w:t>
      </w:r>
      <w:r w:rsidR="001B6726" w:rsidRPr="002E7D86">
        <w:rPr>
          <w:bCs/>
          <w:iCs/>
        </w:rPr>
        <w:t>о</w:t>
      </w:r>
      <w:r w:rsidR="001B6726" w:rsidRPr="002E7D86">
        <w:rPr>
          <w:bCs/>
          <w:iCs/>
        </w:rPr>
        <w:t xml:space="preserve">тажной, Автогенной, полосой отвода железной дороги, створом Октябрьского </w:t>
      </w:r>
      <w:r w:rsidR="00CC19EA">
        <w:rPr>
          <w:bCs/>
          <w:iCs/>
        </w:rPr>
        <w:t xml:space="preserve"> </w:t>
      </w:r>
      <w:r w:rsidR="001B6726" w:rsidRPr="002E7D86">
        <w:rPr>
          <w:bCs/>
          <w:iCs/>
        </w:rPr>
        <w:t xml:space="preserve">моста, набережной реки Оби, улицей Ипподромской и улицей Фрунзе, </w:t>
      </w:r>
      <w:proofErr w:type="gramStart"/>
      <w:r w:rsidR="001B6726" w:rsidRPr="002E7D86">
        <w:rPr>
          <w:bCs/>
          <w:iCs/>
        </w:rPr>
        <w:t>в Це</w:t>
      </w:r>
      <w:r w:rsidR="001B6726" w:rsidRPr="002E7D86">
        <w:rPr>
          <w:bCs/>
          <w:iCs/>
        </w:rPr>
        <w:t>н</w:t>
      </w:r>
      <w:r w:rsidR="001B6726" w:rsidRPr="002E7D86">
        <w:rPr>
          <w:bCs/>
          <w:iCs/>
        </w:rPr>
        <w:t>тральном, Октябрьском и Дзержинском районах</w:t>
      </w:r>
      <w:r w:rsidR="0032146F" w:rsidRPr="004722AC">
        <w:t>»</w:t>
      </w:r>
      <w:r w:rsidRPr="004722AC">
        <w:t>, от</w:t>
      </w:r>
      <w:r w:rsidR="00CC19EA">
        <w:t xml:space="preserve"> </w:t>
      </w:r>
      <w:r w:rsidR="001B6726">
        <w:t>30.11</w:t>
      </w:r>
      <w:r w:rsidR="0032146F" w:rsidRPr="004722AC">
        <w:t>.201</w:t>
      </w:r>
      <w:r w:rsidR="00366695" w:rsidRPr="004722AC">
        <w:t>6</w:t>
      </w:r>
      <w:r w:rsidRPr="004722AC">
        <w:t xml:space="preserve"> №</w:t>
      </w:r>
      <w:r w:rsidR="00CC19EA">
        <w:t xml:space="preserve"> </w:t>
      </w:r>
      <w:r w:rsidR="001B6726">
        <w:t>54</w:t>
      </w:r>
      <w:r w:rsidR="00E62C01">
        <w:t>62</w:t>
      </w:r>
      <w:r>
        <w:t xml:space="preserve"> «</w:t>
      </w:r>
      <w:r w:rsidR="00A55CA4" w:rsidRPr="001A2527">
        <w:t>О</w:t>
      </w:r>
      <w:r w:rsidR="00CC19EA">
        <w:t> </w:t>
      </w:r>
      <w:r w:rsidR="00A55CA4" w:rsidRPr="001A2527">
        <w:t xml:space="preserve">подготовке проекта межевания территории </w:t>
      </w:r>
      <w:r w:rsidR="00E62C01" w:rsidRPr="002E7D86">
        <w:t>квартала 140.02.0</w:t>
      </w:r>
      <w:r w:rsidR="00E62C01">
        <w:t>1</w:t>
      </w:r>
      <w:r w:rsidR="00E62C01" w:rsidRPr="002E7D86">
        <w:t>.01</w:t>
      </w:r>
      <w:r w:rsidR="001B6726" w:rsidRPr="002E7D86">
        <w:t xml:space="preserve"> в границах проекта планировки территории, ограниченной улицами Трикотажной, Автоге</w:t>
      </w:r>
      <w:r w:rsidR="001B6726" w:rsidRPr="002E7D86">
        <w:t>н</w:t>
      </w:r>
      <w:r w:rsidR="001B6726" w:rsidRPr="002E7D86">
        <w:t>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t>», руководствуя</w:t>
      </w:r>
      <w:r w:rsidR="00A726F2">
        <w:t>сь Уставом города Ново</w:t>
      </w:r>
      <w:r w:rsidR="008F6959">
        <w:t>сибирска,</w:t>
      </w:r>
      <w:r w:rsidR="00CC19EA">
        <w:t xml:space="preserve"> </w:t>
      </w:r>
      <w:r>
        <w:rPr>
          <w:noProof/>
        </w:rPr>
        <w:t>ПОСТАНОВЛЯЮ:</w:t>
      </w:r>
      <w:proofErr w:type="gramEnd"/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E62C01" w:rsidRPr="002E7D86">
        <w:rPr>
          <w:szCs w:val="28"/>
        </w:rPr>
        <w:t>квартала 140.02.0</w:t>
      </w:r>
      <w:r w:rsidR="00E62C01">
        <w:rPr>
          <w:szCs w:val="28"/>
        </w:rPr>
        <w:t>1</w:t>
      </w:r>
      <w:r w:rsidR="00E62C01" w:rsidRPr="002E7D86">
        <w:rPr>
          <w:szCs w:val="28"/>
        </w:rPr>
        <w:t>.01</w:t>
      </w:r>
      <w:r w:rsidR="001B6726" w:rsidRPr="002E7D86">
        <w:rPr>
          <w:szCs w:val="28"/>
        </w:rPr>
        <w:t xml:space="preserve"> в гран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цах проекта планировки территории, ограниченной улицами Трикотажной, Авт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4340A1" w:rsidRPr="004722AC">
        <w:rPr>
          <w:szCs w:val="28"/>
        </w:rPr>
        <w:t xml:space="preserve">Провести </w:t>
      </w:r>
      <w:r w:rsidR="00744252">
        <w:rPr>
          <w:szCs w:val="28"/>
        </w:rPr>
        <w:t>04</w:t>
      </w:r>
      <w:r w:rsidR="004340A1" w:rsidRPr="00EA1FF9">
        <w:rPr>
          <w:szCs w:val="28"/>
        </w:rPr>
        <w:t>.0</w:t>
      </w:r>
      <w:r w:rsidR="00744252">
        <w:rPr>
          <w:szCs w:val="28"/>
        </w:rPr>
        <w:t>5</w:t>
      </w:r>
      <w:r w:rsidR="004340A1" w:rsidRPr="00EA1FF9">
        <w:rPr>
          <w:szCs w:val="28"/>
        </w:rPr>
        <w:t>.2017 в 1</w:t>
      </w:r>
      <w:r w:rsidR="00744252">
        <w:rPr>
          <w:szCs w:val="28"/>
        </w:rPr>
        <w:t>1</w:t>
      </w:r>
      <w:r w:rsidR="004340A1" w:rsidRPr="00EA1FF9">
        <w:rPr>
          <w:szCs w:val="28"/>
        </w:rPr>
        <w:t>.</w:t>
      </w:r>
      <w:r w:rsidR="00744252">
        <w:rPr>
          <w:szCs w:val="28"/>
        </w:rPr>
        <w:t>0</w:t>
      </w:r>
      <w:r w:rsidR="004340A1" w:rsidRPr="00EA1FF9">
        <w:rPr>
          <w:szCs w:val="28"/>
        </w:rPr>
        <w:t>0</w:t>
      </w:r>
      <w:r w:rsidR="004340A1" w:rsidRPr="00F5335D">
        <w:rPr>
          <w:szCs w:val="28"/>
        </w:rPr>
        <w:t xml:space="preserve"> час</w:t>
      </w:r>
      <w:proofErr w:type="gramStart"/>
      <w:r w:rsidR="004340A1" w:rsidRPr="00F5335D">
        <w:rPr>
          <w:szCs w:val="28"/>
        </w:rPr>
        <w:t>.</w:t>
      </w:r>
      <w:proofErr w:type="gramEnd"/>
      <w:r w:rsidR="004340A1" w:rsidRPr="00F5335D">
        <w:rPr>
          <w:szCs w:val="28"/>
        </w:rPr>
        <w:t xml:space="preserve"> </w:t>
      </w:r>
      <w:proofErr w:type="gramStart"/>
      <w:r w:rsidR="004340A1" w:rsidRPr="00F5335D">
        <w:rPr>
          <w:szCs w:val="28"/>
        </w:rPr>
        <w:t>п</w:t>
      </w:r>
      <w:proofErr w:type="gramEnd"/>
      <w:r w:rsidR="004340A1" w:rsidRPr="00F5335D">
        <w:rPr>
          <w:szCs w:val="28"/>
        </w:rPr>
        <w:t>убличные слушания</w:t>
      </w:r>
      <w:r w:rsidR="004340A1">
        <w:rPr>
          <w:szCs w:val="28"/>
        </w:rPr>
        <w:t xml:space="preserve"> </w:t>
      </w:r>
      <w:r w:rsidR="004340A1" w:rsidRPr="002F5CAF">
        <w:rPr>
          <w:szCs w:val="28"/>
        </w:rPr>
        <w:t>по адресу: Росси</w:t>
      </w:r>
      <w:r w:rsidR="004340A1" w:rsidRPr="002F5CAF">
        <w:rPr>
          <w:szCs w:val="28"/>
        </w:rPr>
        <w:t>й</w:t>
      </w:r>
      <w:r w:rsidR="004340A1" w:rsidRPr="002F5CAF">
        <w:rPr>
          <w:szCs w:val="28"/>
        </w:rPr>
        <w:t>ская Федерация, Новосибирская область, город Новосибирск, Красный пр</w:t>
      </w:r>
      <w:r w:rsidR="004340A1" w:rsidRPr="002F5CAF">
        <w:rPr>
          <w:szCs w:val="28"/>
        </w:rPr>
        <w:t>о</w:t>
      </w:r>
      <w:r w:rsidR="004340A1" w:rsidRPr="002F5CAF">
        <w:rPr>
          <w:szCs w:val="28"/>
        </w:rPr>
        <w:t>спект, 50</w:t>
      </w:r>
      <w:r w:rsidR="004340A1">
        <w:rPr>
          <w:szCs w:val="28"/>
        </w:rPr>
        <w:t>,</w:t>
      </w:r>
      <w:r w:rsidR="004340A1" w:rsidRPr="002F5CAF">
        <w:rPr>
          <w:szCs w:val="28"/>
        </w:rPr>
        <w:t xml:space="preserve"> каб</w:t>
      </w:r>
      <w:r w:rsidR="004340A1">
        <w:rPr>
          <w:szCs w:val="28"/>
        </w:rPr>
        <w:t>инет</w:t>
      </w:r>
      <w:r w:rsidR="004340A1" w:rsidRPr="002F5CAF">
        <w:rPr>
          <w:szCs w:val="28"/>
        </w:rPr>
        <w:t xml:space="preserve"> </w:t>
      </w:r>
      <w:r w:rsidR="004340A1">
        <w:rPr>
          <w:szCs w:val="28"/>
        </w:rPr>
        <w:t>230</w:t>
      </w:r>
      <w:r w:rsidR="004340A1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lastRenderedPageBreak/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093D6E"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093D6E"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093D6E"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093D6E"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093D6E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093D6E"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2F5CAF" w:rsidP="00093D6E">
            <w:pPr>
              <w:ind w:right="34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093D6E"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093D6E"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E369E" w:rsidRDefault="00D96084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1B6726" w:rsidRPr="00DB4A4A" w:rsidTr="00093D6E">
        <w:tc>
          <w:tcPr>
            <w:tcW w:w="4729" w:type="dxa"/>
          </w:tcPr>
          <w:p w:rsidR="001B6726" w:rsidRDefault="001B672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1B6726" w:rsidRDefault="00093D6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B6726" w:rsidRDefault="001B6726" w:rsidP="00093D6E">
            <w:pPr>
              <w:ind w:right="34" w:firstLine="0"/>
              <w:rPr>
                <w:szCs w:val="28"/>
              </w:rPr>
            </w:pPr>
            <w:r w:rsidRPr="00671D35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671D35">
              <w:rPr>
                <w:szCs w:val="28"/>
              </w:rPr>
              <w:t xml:space="preserve"> города Новосибирска;</w:t>
            </w:r>
          </w:p>
        </w:tc>
      </w:tr>
      <w:tr w:rsidR="00982B76" w:rsidRPr="00DB4A4A" w:rsidTr="00093D6E"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093D6E"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2F5CAF" w:rsidRDefault="002F5CAF" w:rsidP="00093D6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4340A1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E62C01" w:rsidRPr="002E7D86">
        <w:rPr>
          <w:szCs w:val="28"/>
        </w:rPr>
        <w:t>кварт</w:t>
      </w:r>
      <w:r w:rsidR="00E62C01" w:rsidRPr="002E7D86">
        <w:rPr>
          <w:szCs w:val="28"/>
        </w:rPr>
        <w:t>а</w:t>
      </w:r>
      <w:r w:rsidR="00E62C01" w:rsidRPr="002E7D86">
        <w:rPr>
          <w:szCs w:val="28"/>
        </w:rPr>
        <w:lastRenderedPageBreak/>
        <w:t>ла 140.02.0</w:t>
      </w:r>
      <w:r w:rsidR="00E62C01">
        <w:rPr>
          <w:szCs w:val="28"/>
        </w:rPr>
        <w:t>1</w:t>
      </w:r>
      <w:r w:rsidR="00E62C01" w:rsidRPr="002E7D86">
        <w:rPr>
          <w:szCs w:val="28"/>
        </w:rPr>
        <w:t>.01</w:t>
      </w:r>
      <w:r w:rsidR="001B6726" w:rsidRPr="002E7D86">
        <w:rPr>
          <w:szCs w:val="28"/>
        </w:rPr>
        <w:t xml:space="preserve"> в границах проекта планировки территории, ограниченной улиц</w:t>
      </w:r>
      <w:r w:rsidR="001B6726" w:rsidRPr="002E7D86">
        <w:rPr>
          <w:szCs w:val="28"/>
        </w:rPr>
        <w:t>а</w:t>
      </w:r>
      <w:r w:rsidR="001B6726" w:rsidRPr="002E7D86">
        <w:rPr>
          <w:szCs w:val="28"/>
        </w:rPr>
        <w:t>ми Трикотажной, Автогенной, полосой отвода железной дороги, створом О</w:t>
      </w:r>
      <w:r w:rsidR="001B6726" w:rsidRPr="002E7D86">
        <w:rPr>
          <w:szCs w:val="28"/>
        </w:rPr>
        <w:t>к</w:t>
      </w:r>
      <w:r w:rsidR="001B6726" w:rsidRPr="002E7D86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</w:t>
      </w:r>
      <w:proofErr w:type="gramStart"/>
      <w:r w:rsidRPr="00124E7B">
        <w:rPr>
          <w:szCs w:val="28"/>
        </w:rPr>
        <w:t>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E62C01" w:rsidRPr="002E7D86">
        <w:rPr>
          <w:szCs w:val="28"/>
        </w:rPr>
        <w:t>ква</w:t>
      </w:r>
      <w:r w:rsidR="00E62C01" w:rsidRPr="002E7D86">
        <w:rPr>
          <w:szCs w:val="28"/>
        </w:rPr>
        <w:t>р</w:t>
      </w:r>
      <w:r w:rsidR="00E62C01" w:rsidRPr="002E7D86">
        <w:rPr>
          <w:szCs w:val="28"/>
        </w:rPr>
        <w:t>тала 140.02.0</w:t>
      </w:r>
      <w:r w:rsidR="00E62C01">
        <w:rPr>
          <w:szCs w:val="28"/>
        </w:rPr>
        <w:t>1</w:t>
      </w:r>
      <w:r w:rsidR="00E62C01" w:rsidRPr="002E7D86">
        <w:rPr>
          <w:szCs w:val="28"/>
        </w:rPr>
        <w:t>.01</w:t>
      </w:r>
      <w:r w:rsidR="001B6726" w:rsidRPr="002E7D86">
        <w:rPr>
          <w:szCs w:val="28"/>
        </w:rPr>
        <w:t xml:space="preserve"> в границах проекта планировки территории, ограниченной ул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  <w:proofErr w:type="gramEnd"/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3D6E" w:rsidRPr="00093D6E" w:rsidTr="00C50F1E">
        <w:tc>
          <w:tcPr>
            <w:tcW w:w="6946" w:type="dxa"/>
          </w:tcPr>
          <w:p w:rsidR="00093D6E" w:rsidRPr="00093D6E" w:rsidRDefault="00093D6E" w:rsidP="00C50F1E">
            <w:pPr>
              <w:spacing w:before="600"/>
              <w:ind w:firstLine="34"/>
              <w:rPr>
                <w:szCs w:val="28"/>
              </w:rPr>
            </w:pPr>
            <w:r w:rsidRPr="00093D6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93D6E" w:rsidRPr="00093D6E" w:rsidRDefault="00093D6E" w:rsidP="00C50F1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93D6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E62C01" w:rsidRDefault="00E62C01" w:rsidP="00D473F5">
      <w:pPr>
        <w:suppressAutoHyphens/>
        <w:ind w:firstLine="0"/>
        <w:rPr>
          <w:szCs w:val="28"/>
        </w:rPr>
      </w:pPr>
    </w:p>
    <w:p w:rsidR="00E62C01" w:rsidRDefault="00E62C01" w:rsidP="00D473F5">
      <w:pPr>
        <w:suppressAutoHyphens/>
        <w:ind w:firstLine="0"/>
        <w:rPr>
          <w:szCs w:val="28"/>
        </w:rPr>
      </w:pPr>
    </w:p>
    <w:p w:rsidR="00E62C01" w:rsidRDefault="00E62C01" w:rsidP="00D473F5">
      <w:pPr>
        <w:suppressAutoHyphens/>
        <w:ind w:firstLine="0"/>
        <w:rPr>
          <w:szCs w:val="28"/>
        </w:rPr>
      </w:pPr>
    </w:p>
    <w:p w:rsidR="00E62C01" w:rsidRDefault="00E62C01" w:rsidP="00D473F5">
      <w:pPr>
        <w:suppressAutoHyphens/>
        <w:ind w:firstLine="0"/>
        <w:rPr>
          <w:szCs w:val="28"/>
        </w:rPr>
      </w:pPr>
    </w:p>
    <w:p w:rsidR="00E62C01" w:rsidRPr="00F44D43" w:rsidRDefault="00E62C01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D107A5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851" w:left="1418" w:header="567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093D6E">
      <w:pPr>
        <w:widowControl w:val="0"/>
        <w:tabs>
          <w:tab w:val="left" w:pos="9921"/>
        </w:tabs>
        <w:ind w:left="6379" w:right="-2" w:firstLine="0"/>
        <w:rPr>
          <w:szCs w:val="28"/>
        </w:rPr>
      </w:pPr>
      <w:r w:rsidRPr="00C1043D">
        <w:rPr>
          <w:szCs w:val="28"/>
        </w:rPr>
        <w:t xml:space="preserve">от </w:t>
      </w:r>
      <w:r w:rsidR="000D0084" w:rsidRPr="000D0084">
        <w:rPr>
          <w:szCs w:val="28"/>
          <w:u w:val="single"/>
        </w:rPr>
        <w:t>12.04.2017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0D0084" w:rsidRPr="000D0084">
        <w:rPr>
          <w:szCs w:val="28"/>
          <w:u w:val="single"/>
        </w:rPr>
        <w:t>1548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47"/>
      </w:tblGrid>
      <w:tr w:rsidR="00092A0A" w:rsidRPr="00452EF0" w:rsidTr="001B6726">
        <w:trPr>
          <w:trHeight w:val="583"/>
        </w:trPr>
        <w:tc>
          <w:tcPr>
            <w:tcW w:w="8647" w:type="dxa"/>
          </w:tcPr>
          <w:p w:rsidR="00092A0A" w:rsidRPr="00452EF0" w:rsidRDefault="004A5018" w:rsidP="00093D6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E62C01" w:rsidRPr="002E7D86">
              <w:rPr>
                <w:szCs w:val="28"/>
              </w:rPr>
              <w:t>квартала 140.02.0</w:t>
            </w:r>
            <w:r w:rsidR="00E62C01">
              <w:rPr>
                <w:szCs w:val="28"/>
              </w:rPr>
              <w:t>1</w:t>
            </w:r>
            <w:r w:rsidR="00E62C01" w:rsidRPr="002E7D86">
              <w:rPr>
                <w:szCs w:val="28"/>
              </w:rPr>
              <w:t>.01</w:t>
            </w:r>
            <w:r w:rsidR="001B6726" w:rsidRPr="002E7D86">
              <w:rPr>
                <w:szCs w:val="28"/>
              </w:rPr>
              <w:t xml:space="preserve"> в границах проекта планировки территории, ограниченной улицами Трикота</w:t>
            </w:r>
            <w:r w:rsidR="001B6726" w:rsidRPr="002E7D86">
              <w:rPr>
                <w:szCs w:val="28"/>
              </w:rPr>
              <w:t>ж</w:t>
            </w:r>
            <w:r w:rsidR="001B6726" w:rsidRPr="002E7D86">
              <w:rPr>
                <w:szCs w:val="28"/>
              </w:rPr>
              <w:t>ной, Автогенной, полосой отвода железной дороги, створом Октябр</w:t>
            </w:r>
            <w:r w:rsidR="001B6726" w:rsidRPr="002E7D86">
              <w:rPr>
                <w:szCs w:val="28"/>
              </w:rPr>
              <w:t>ь</w:t>
            </w:r>
            <w:r w:rsidR="001B6726" w:rsidRPr="002E7D86">
              <w:rPr>
                <w:szCs w:val="28"/>
              </w:rPr>
              <w:t>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093D6E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093D6E">
        <w:rPr>
          <w:szCs w:val="28"/>
        </w:rPr>
        <w:t> </w:t>
      </w:r>
      <w:r w:rsidR="001B6726" w:rsidRPr="002E7D86">
        <w:rPr>
          <w:szCs w:val="28"/>
        </w:rPr>
        <w:t>01.12.2015 № 6870 «</w:t>
      </w:r>
      <w:r w:rsidR="001B6726" w:rsidRPr="002E7D86">
        <w:rPr>
          <w:bCs/>
          <w:iCs/>
          <w:szCs w:val="28"/>
        </w:rPr>
        <w:t>Об утверждении проекта планировки территории, огран</w:t>
      </w:r>
      <w:r w:rsidR="001B6726" w:rsidRPr="002E7D86">
        <w:rPr>
          <w:bCs/>
          <w:iCs/>
          <w:szCs w:val="28"/>
        </w:rPr>
        <w:t>и</w:t>
      </w:r>
      <w:r w:rsidR="001B6726" w:rsidRPr="002E7D86">
        <w:rPr>
          <w:bCs/>
          <w:iCs/>
          <w:szCs w:val="28"/>
        </w:rPr>
        <w:t>ченной улицами Трикотажной</w:t>
      </w:r>
      <w:proofErr w:type="gramEnd"/>
      <w:r w:rsidR="001B6726" w:rsidRPr="002E7D86">
        <w:rPr>
          <w:bCs/>
          <w:iCs/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E62C01" w:rsidRPr="002E7D86">
        <w:rPr>
          <w:szCs w:val="28"/>
        </w:rPr>
        <w:t>квартала 140.02.0</w:t>
      </w:r>
      <w:r w:rsidR="00E62C01">
        <w:rPr>
          <w:szCs w:val="28"/>
        </w:rPr>
        <w:t>1</w:t>
      </w:r>
      <w:r w:rsidR="00E62C01" w:rsidRPr="002E7D86">
        <w:rPr>
          <w:szCs w:val="28"/>
        </w:rPr>
        <w:t>.01</w:t>
      </w:r>
      <w:r w:rsidR="001B6726" w:rsidRPr="002E7D86">
        <w:rPr>
          <w:szCs w:val="28"/>
        </w:rPr>
        <w:t xml:space="preserve"> в гран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цах проекта планировки территории, ограниченной улицами Трикотажной, Авт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850079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r w:rsidR="00850079">
        <w:rPr>
          <w:szCs w:val="28"/>
        </w:rPr>
        <w:t>Признать утратившим силу постановление мэрии города Новосибирска от 22.04.2016 № 1601 «</w:t>
      </w:r>
      <w:r w:rsidR="00850079" w:rsidRPr="00452EF0">
        <w:rPr>
          <w:szCs w:val="28"/>
        </w:rPr>
        <w:t xml:space="preserve">Об утверждении проекта межевания территории </w:t>
      </w:r>
      <w:r w:rsidR="00850079">
        <w:rPr>
          <w:szCs w:val="28"/>
        </w:rPr>
        <w:t>кварт</w:t>
      </w:r>
      <w:r w:rsidR="00850079">
        <w:rPr>
          <w:szCs w:val="28"/>
        </w:rPr>
        <w:t>а</w:t>
      </w:r>
      <w:r w:rsidR="00850079">
        <w:rPr>
          <w:szCs w:val="28"/>
        </w:rPr>
        <w:t xml:space="preserve">ла 140.02.01.01 в границах </w:t>
      </w:r>
      <w:r w:rsidR="00850079" w:rsidRPr="00774C92">
        <w:rPr>
          <w:szCs w:val="28"/>
        </w:rPr>
        <w:t>проекта планировки территории, ограниченной улиц</w:t>
      </w:r>
      <w:r w:rsidR="00850079" w:rsidRPr="00774C92">
        <w:rPr>
          <w:szCs w:val="28"/>
        </w:rPr>
        <w:t>а</w:t>
      </w:r>
      <w:r w:rsidR="00850079" w:rsidRPr="00774C92">
        <w:rPr>
          <w:szCs w:val="28"/>
        </w:rPr>
        <w:t>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850079">
        <w:rPr>
          <w:szCs w:val="28"/>
        </w:rPr>
        <w:t>».</w:t>
      </w:r>
    </w:p>
    <w:p w:rsidR="00092A0A" w:rsidRPr="00452EF0" w:rsidRDefault="00850079" w:rsidP="00DC7541">
      <w:pPr>
        <w:pStyle w:val="S2"/>
        <w:rPr>
          <w:szCs w:val="28"/>
        </w:rPr>
      </w:pPr>
      <w:r>
        <w:rPr>
          <w:szCs w:val="28"/>
        </w:rPr>
        <w:lastRenderedPageBreak/>
        <w:t>5. </w:t>
      </w:r>
      <w:proofErr w:type="gramStart"/>
      <w:r w:rsidR="00092A0A" w:rsidRPr="00452EF0">
        <w:rPr>
          <w:szCs w:val="28"/>
        </w:rPr>
        <w:t>Контроль за</w:t>
      </w:r>
      <w:proofErr w:type="gramEnd"/>
      <w:r w:rsidR="00092A0A"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3D6E" w:rsidRPr="00093D6E" w:rsidTr="00C50F1E">
        <w:tc>
          <w:tcPr>
            <w:tcW w:w="6946" w:type="dxa"/>
          </w:tcPr>
          <w:p w:rsidR="00093D6E" w:rsidRPr="00093D6E" w:rsidRDefault="00093D6E" w:rsidP="00C50F1E">
            <w:pPr>
              <w:spacing w:before="600"/>
              <w:ind w:firstLine="34"/>
              <w:rPr>
                <w:szCs w:val="28"/>
              </w:rPr>
            </w:pPr>
            <w:r w:rsidRPr="00093D6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93D6E" w:rsidRPr="00093D6E" w:rsidRDefault="00093D6E" w:rsidP="00C50F1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93D6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Pr="00396EAA" w:rsidRDefault="00850079" w:rsidP="00407E52">
      <w:pPr>
        <w:suppressAutoHyphens/>
        <w:ind w:firstLine="0"/>
        <w:rPr>
          <w:sz w:val="22"/>
          <w:szCs w:val="28"/>
        </w:rPr>
      </w:pPr>
    </w:p>
    <w:p w:rsidR="00850079" w:rsidRPr="00396EAA" w:rsidRDefault="00850079" w:rsidP="00407E52">
      <w:pPr>
        <w:suppressAutoHyphens/>
        <w:ind w:firstLine="0"/>
        <w:rPr>
          <w:sz w:val="22"/>
          <w:szCs w:val="28"/>
        </w:rPr>
      </w:pPr>
    </w:p>
    <w:p w:rsidR="00850079" w:rsidRPr="00396EAA" w:rsidRDefault="00850079" w:rsidP="00407E52">
      <w:pPr>
        <w:suppressAutoHyphens/>
        <w:ind w:firstLine="0"/>
        <w:rPr>
          <w:sz w:val="22"/>
          <w:szCs w:val="28"/>
        </w:rPr>
      </w:pPr>
    </w:p>
    <w:p w:rsidR="00396EAA" w:rsidRDefault="00396EAA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850079" w:rsidRDefault="00850079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850079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093D6E" w:rsidRPr="0014056F" w:rsidRDefault="00093D6E" w:rsidP="00C50F1E">
      <w:pPr>
        <w:ind w:left="5040" w:firstLine="1481"/>
      </w:pPr>
      <w:r w:rsidRPr="0014056F">
        <w:lastRenderedPageBreak/>
        <w:t>Приложение</w:t>
      </w:r>
    </w:p>
    <w:p w:rsidR="00093D6E" w:rsidRPr="0014056F" w:rsidRDefault="00093D6E" w:rsidP="00C50F1E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93D6E" w:rsidRPr="0014056F" w:rsidRDefault="00093D6E" w:rsidP="00C50F1E">
      <w:pPr>
        <w:ind w:left="5040" w:firstLine="1481"/>
      </w:pPr>
      <w:r w:rsidRPr="0014056F">
        <w:t>города Новосибирска</w:t>
      </w:r>
    </w:p>
    <w:p w:rsidR="00093D6E" w:rsidRPr="0014056F" w:rsidRDefault="00093D6E" w:rsidP="00C50F1E">
      <w:pPr>
        <w:ind w:left="5040" w:firstLine="1481"/>
      </w:pPr>
      <w:r w:rsidRPr="0014056F">
        <w:t>от __________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B672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E62C01" w:rsidRPr="002E7D86">
        <w:rPr>
          <w:szCs w:val="28"/>
        </w:rPr>
        <w:t>квартала 140.02.0</w:t>
      </w:r>
      <w:r w:rsidR="00E62C01">
        <w:rPr>
          <w:szCs w:val="28"/>
        </w:rPr>
        <w:t>1</w:t>
      </w:r>
      <w:r w:rsidR="00E62C01" w:rsidRPr="002E7D86">
        <w:rPr>
          <w:szCs w:val="28"/>
        </w:rPr>
        <w:t>.01</w:t>
      </w:r>
      <w:r w:rsidR="001B6726" w:rsidRPr="002E7D86">
        <w:rPr>
          <w:szCs w:val="28"/>
        </w:rPr>
        <w:t xml:space="preserve"> в границах проекта планировки территории, ограниченной улицами Трикотажной, Автогенной, полосой </w:t>
      </w:r>
    </w:p>
    <w:p w:rsidR="001B6726" w:rsidRDefault="001B6726" w:rsidP="00A55CA4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отвода железной дороги, створом Октябрьского моста, набережной </w:t>
      </w:r>
    </w:p>
    <w:p w:rsidR="001B6726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093D6E" w:rsidRPr="0075601C" w:rsidRDefault="00093D6E" w:rsidP="00093D6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340A1" w:rsidRDefault="004340A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340A1" w:rsidRDefault="004340A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B6726" w:rsidRDefault="00785987" w:rsidP="00671D35">
      <w:pPr>
        <w:pStyle w:val="a9"/>
        <w:ind w:firstLine="0"/>
        <w:jc w:val="center"/>
        <w:rPr>
          <w:sz w:val="24"/>
          <w:szCs w:val="24"/>
        </w:rPr>
        <w:sectPr w:rsidR="001B6726" w:rsidSect="00671D35">
          <w:headerReference w:type="even" r:id="rId19"/>
          <w:headerReference w:type="default" r:id="rId20"/>
          <w:headerReference w:type="first" r:id="rId21"/>
          <w:pgSz w:w="23814" w:h="16839" w:orient="landscape" w:code="8"/>
          <w:pgMar w:top="1418" w:right="1134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8175" cy="9432290"/>
            <wp:effectExtent l="19050" t="0" r="0" b="0"/>
            <wp:docPr id="1" name="Рисунок 0" descr="Чертеж межевания все участки 21.03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все участки 21.03 правки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817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A9" w:rsidRPr="008E662B" w:rsidRDefault="00834BA9" w:rsidP="00093D6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34BA9" w:rsidRPr="008E662B" w:rsidRDefault="00834BA9" w:rsidP="00093D6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34BA9" w:rsidRPr="008E662B" w:rsidRDefault="00834BA9" w:rsidP="00834BA9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34BA9" w:rsidRPr="008E662B" w:rsidRDefault="00834BA9" w:rsidP="00834BA9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693"/>
        <w:gridCol w:w="1701"/>
        <w:gridCol w:w="2693"/>
      </w:tblGrid>
      <w:tr w:rsidR="00834BA9" w:rsidRPr="008E662B" w:rsidTr="00093D6E">
        <w:tc>
          <w:tcPr>
            <w:tcW w:w="643" w:type="pct"/>
          </w:tcPr>
          <w:p w:rsidR="00093D6E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6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3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093D6E" w:rsidRDefault="00093D6E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34BA9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397A6B"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  <w:r w:rsidR="00093D6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и изменяем</w:t>
            </w:r>
            <w:r w:rsidR="00397A6B">
              <w:rPr>
                <w:sz w:val="24"/>
                <w:szCs w:val="24"/>
              </w:rPr>
              <w:t>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97A6B">
              <w:rPr>
                <w:sz w:val="24"/>
                <w:szCs w:val="24"/>
              </w:rPr>
              <w:t>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397A6B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34BA9" w:rsidRPr="008E662B" w:rsidRDefault="00834BA9" w:rsidP="00834BA9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693"/>
        <w:gridCol w:w="1701"/>
        <w:gridCol w:w="2693"/>
      </w:tblGrid>
      <w:tr w:rsidR="00834BA9" w:rsidRPr="008E662B" w:rsidTr="00093D6E">
        <w:trPr>
          <w:tblHeader/>
        </w:trPr>
        <w:tc>
          <w:tcPr>
            <w:tcW w:w="643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850079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BC2B8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16</w:t>
            </w:r>
            <w:r w:rsidR="00BC2B8E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18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922C7C">
              <w:rPr>
                <w:sz w:val="24"/>
              </w:rPr>
              <w:t>Образование и просв</w:t>
            </w:r>
            <w:r w:rsidRPr="00922C7C">
              <w:rPr>
                <w:sz w:val="24"/>
              </w:rPr>
              <w:t>е</w:t>
            </w:r>
            <w:r w:rsidRPr="00922C7C">
              <w:rPr>
                <w:sz w:val="24"/>
              </w:rPr>
              <w:t xml:space="preserve">щение </w:t>
            </w:r>
          </w:p>
        </w:tc>
        <w:tc>
          <w:tcPr>
            <w:tcW w:w="857" w:type="pct"/>
          </w:tcPr>
          <w:p w:rsidR="00FE72DA" w:rsidRPr="004D0996" w:rsidRDefault="00FE72DA" w:rsidP="001B4AC0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26</w:t>
            </w:r>
            <w:r w:rsidR="00BC2B8E">
              <w:rPr>
                <w:color w:val="000000" w:themeColor="text1"/>
                <w:sz w:val="24"/>
                <w:szCs w:val="24"/>
              </w:rPr>
              <w:t>3</w:t>
            </w:r>
            <w:r w:rsidR="001B4AC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FE72DA" w:rsidRPr="004D0996" w:rsidRDefault="00FE72DA" w:rsidP="00B94577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 xml:space="preserve">, </w:t>
            </w:r>
            <w:r w:rsidR="00B94577">
              <w:rPr>
                <w:color w:val="000000" w:themeColor="text1"/>
                <w:sz w:val="24"/>
              </w:rPr>
              <w:t>19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014145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>
              <w:rPr>
                <w:color w:val="000000" w:themeColor="text1"/>
                <w:sz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</w:p>
        </w:tc>
        <w:tc>
          <w:tcPr>
            <w:tcW w:w="857" w:type="pct"/>
          </w:tcPr>
          <w:p w:rsidR="00FE72DA" w:rsidRPr="004D0996" w:rsidRDefault="00FE72DA" w:rsidP="00B9457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1357" w:type="pct"/>
          </w:tcPr>
          <w:p w:rsidR="00FE72DA" w:rsidRPr="004D0996" w:rsidRDefault="00FE72DA" w:rsidP="00B94577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B94577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B94577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240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 w:rsidRPr="004D0996">
              <w:rPr>
                <w:color w:val="000000" w:themeColor="text1"/>
                <w:sz w:val="24"/>
              </w:rPr>
              <w:t>4</w:t>
            </w:r>
            <w:proofErr w:type="gramEnd"/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4260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236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>
              <w:rPr>
                <w:color w:val="000000" w:themeColor="text1"/>
                <w:sz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1337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aps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222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6</w:t>
            </w:r>
            <w:proofErr w:type="gramEnd"/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F44A7C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071010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о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089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37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797206">
              <w:rPr>
                <w:sz w:val="24"/>
              </w:rPr>
              <w:t>Земельные участки (территории) общего пользования</w:t>
            </w:r>
            <w:r w:rsidRPr="00797206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676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(212)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786" w:type="pct"/>
          </w:tcPr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797206" w:rsidRDefault="00FE72DA" w:rsidP="00093D6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797206">
              <w:rPr>
                <w:color w:val="000000" w:themeColor="text1"/>
                <w:sz w:val="24"/>
                <w:szCs w:val="24"/>
              </w:rPr>
              <w:t>0</w:t>
            </w:r>
            <w:r w:rsidR="00F44A7C" w:rsidRPr="00797206">
              <w:rPr>
                <w:color w:val="000000" w:themeColor="text1"/>
                <w:sz w:val="24"/>
                <w:szCs w:val="24"/>
              </w:rPr>
              <w:t>,</w:t>
            </w:r>
            <w:r w:rsidRPr="00797206">
              <w:rPr>
                <w:color w:val="000000" w:themeColor="text1"/>
                <w:sz w:val="24"/>
                <w:szCs w:val="24"/>
              </w:rPr>
              <w:t>2924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(204)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786" w:type="pct"/>
          </w:tcPr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101705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920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84599D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(200)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  <w:r>
              <w:rPr>
                <w:noProof/>
                <w:color w:val="000000" w:themeColor="text1"/>
                <w:sz w:val="24"/>
              </w:rPr>
              <w:t>0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071010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у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(</w:t>
            </w:r>
            <w:r w:rsidR="0084599D">
              <w:rPr>
                <w:color w:val="000000" w:themeColor="text1"/>
                <w:sz w:val="24"/>
              </w:rPr>
              <w:t>35</w:t>
            </w:r>
            <w:r w:rsidRPr="004D0996">
              <w:rPr>
                <w:color w:val="000000" w:themeColor="text1"/>
                <w:sz w:val="24"/>
              </w:rPr>
              <w:t>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Многоэтажная жилая застройка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(высотная застройка)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515</w:t>
            </w: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25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</w:t>
            </w:r>
            <w:r w:rsidR="0021641D">
              <w:rPr>
                <w:color w:val="000000" w:themeColor="text1"/>
                <w:sz w:val="24"/>
              </w:rPr>
              <w:t>014120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3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0110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29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</w:t>
            </w:r>
            <w:r w:rsidR="0021641D">
              <w:rPr>
                <w:color w:val="000000" w:themeColor="text1"/>
                <w:sz w:val="24"/>
              </w:rPr>
              <w:t>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624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(21)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Default="0021641D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.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54:35:014145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11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261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Фрунзе,</w:t>
            </w:r>
            <w:r w:rsidR="0084599D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238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Многоэтажная жилая застройка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(высотная застройка)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69</w:t>
            </w:r>
            <w:r>
              <w:rPr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16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Дошкольное, начальное и среднее общее обр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зование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7679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27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</w:t>
            </w:r>
            <w:r>
              <w:rPr>
                <w:color w:val="000000" w:themeColor="text1"/>
                <w:sz w:val="24"/>
              </w:rPr>
              <w:t>У17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050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54:35:101745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,8</w:t>
            </w:r>
            <w:r w:rsidRPr="004D0996">
              <w:rPr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1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18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Дошкольное, начальное и среднее общее обр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зование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3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428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21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19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Магазины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238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29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0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922C7C">
              <w:rPr>
                <w:sz w:val="24"/>
              </w:rPr>
              <w:t xml:space="preserve">Деловое управление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5711</w:t>
            </w:r>
          </w:p>
        </w:tc>
        <w:tc>
          <w:tcPr>
            <w:tcW w:w="1357" w:type="pct"/>
          </w:tcPr>
          <w:p w:rsidR="00FE72DA" w:rsidRPr="004D0996" w:rsidRDefault="00FE72DA" w:rsidP="00C50F1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lastRenderedPageBreak/>
              <w:t xml:space="preserve">бирск, ул. </w:t>
            </w:r>
            <w:proofErr w:type="spellStart"/>
            <w:r w:rsidRPr="004D0996">
              <w:rPr>
                <w:color w:val="000000" w:themeColor="text1"/>
                <w:sz w:val="24"/>
              </w:rPr>
              <w:t>Ипподром</w:t>
            </w:r>
            <w:r w:rsidR="00C50F1E">
              <w:rPr>
                <w:color w:val="000000" w:themeColor="text1"/>
                <w:sz w:val="24"/>
              </w:rPr>
              <w:t>-</w:t>
            </w:r>
            <w:r w:rsidRPr="004D0996">
              <w:rPr>
                <w:color w:val="000000" w:themeColor="text1"/>
                <w:sz w:val="24"/>
              </w:rPr>
              <w:t>ская</w:t>
            </w:r>
            <w:proofErr w:type="spellEnd"/>
            <w:r w:rsidRPr="004D0996">
              <w:rPr>
                <w:color w:val="000000" w:themeColor="text1"/>
                <w:sz w:val="24"/>
              </w:rPr>
              <w:t>, 18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у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0163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ул. </w:t>
            </w:r>
            <w:proofErr w:type="spellStart"/>
            <w:r w:rsidRPr="004D0996">
              <w:rPr>
                <w:color w:val="000000" w:themeColor="text1"/>
                <w:sz w:val="24"/>
              </w:rPr>
              <w:t>Ипподром</w:t>
            </w:r>
            <w:r w:rsidR="00093D6E">
              <w:rPr>
                <w:color w:val="000000" w:themeColor="text1"/>
                <w:sz w:val="24"/>
              </w:rPr>
              <w:t>-</w:t>
            </w:r>
            <w:r w:rsidRPr="004D0996">
              <w:rPr>
                <w:color w:val="000000" w:themeColor="text1"/>
                <w:sz w:val="24"/>
              </w:rPr>
              <w:t>ская</w:t>
            </w:r>
            <w:proofErr w:type="spellEnd"/>
            <w:r w:rsidRPr="004D0996">
              <w:rPr>
                <w:color w:val="000000" w:themeColor="text1"/>
                <w:sz w:val="24"/>
              </w:rPr>
              <w:t>, (18)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6020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212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60</w:t>
            </w:r>
            <w:r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220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4</w:t>
            </w:r>
          </w:p>
        </w:tc>
        <w:tc>
          <w:tcPr>
            <w:tcW w:w="786" w:type="pct"/>
          </w:tcPr>
          <w:p w:rsidR="001E39E6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</w:t>
            </w:r>
            <w:r w:rsidRPr="004D0996">
              <w:rPr>
                <w:color w:val="000000" w:themeColor="text1"/>
                <w:sz w:val="24"/>
              </w:rPr>
              <w:t>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Pr="004D0996">
              <w:rPr>
                <w:color w:val="000000" w:themeColor="text1"/>
                <w:sz w:val="24"/>
              </w:rPr>
              <w:t>4:35:</w:t>
            </w:r>
            <w:r>
              <w:rPr>
                <w:color w:val="000000" w:themeColor="text1"/>
                <w:sz w:val="24"/>
              </w:rPr>
              <w:t>071035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665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(208)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1E39E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</w:t>
            </w:r>
            <w:r w:rsidR="00352DE8">
              <w:rPr>
                <w:color w:val="000000" w:themeColor="text1"/>
                <w:sz w:val="24"/>
              </w:rPr>
              <w:t>216</w:t>
            </w:r>
            <w:r w:rsidRPr="004D0996">
              <w:rPr>
                <w:color w:val="000000" w:themeColor="text1"/>
                <w:sz w:val="24"/>
              </w:rPr>
              <w:t>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6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014115</w:t>
            </w:r>
          </w:p>
        </w:tc>
        <w:tc>
          <w:tcPr>
            <w:tcW w:w="1357" w:type="pct"/>
          </w:tcPr>
          <w:p w:rsidR="00FE72DA" w:rsidRPr="004D0996" w:rsidRDefault="00FE72DA" w:rsidP="00BA18BA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BA18BA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A18BA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950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FE72DA" w:rsidRPr="004D0996" w:rsidRDefault="00FE72DA" w:rsidP="00BA18BA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BA18BA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BA18BA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27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101705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C81D39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C81D39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875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57" w:type="pct"/>
          </w:tcPr>
          <w:p w:rsidR="00FE72DA" w:rsidRPr="004D0996" w:rsidRDefault="00FE72DA" w:rsidP="00C81D39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C81D39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C81D39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28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живание </w:t>
            </w:r>
          </w:p>
        </w:tc>
        <w:tc>
          <w:tcPr>
            <w:tcW w:w="857" w:type="pct"/>
          </w:tcPr>
          <w:p w:rsidR="00FE72DA" w:rsidRPr="004D0996" w:rsidRDefault="00FE72DA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9615F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442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9615F1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 </w:t>
            </w:r>
            <w:r w:rsidR="009615F1">
              <w:rPr>
                <w:color w:val="000000" w:themeColor="text1"/>
                <w:sz w:val="24"/>
              </w:rPr>
              <w:t>35а</w:t>
            </w:r>
          </w:p>
        </w:tc>
      </w:tr>
      <w:tr w:rsidR="004263DC" w:rsidRPr="00636EAA" w:rsidTr="00093D6E">
        <w:tc>
          <w:tcPr>
            <w:tcW w:w="643" w:type="pct"/>
          </w:tcPr>
          <w:p w:rsidR="004263DC" w:rsidRPr="004D0996" w:rsidRDefault="004263DC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29</w:t>
            </w:r>
          </w:p>
        </w:tc>
        <w:tc>
          <w:tcPr>
            <w:tcW w:w="786" w:type="pct"/>
          </w:tcPr>
          <w:p w:rsidR="004263DC" w:rsidRPr="004D099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4263DC" w:rsidRDefault="009615F1" w:rsidP="004263DC">
            <w:pPr>
              <w:pStyle w:val="S9"/>
              <w:ind w:firstLine="0"/>
              <w:rPr>
                <w:color w:val="000000" w:themeColor="text1"/>
                <w:sz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4263DC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0737</w:t>
            </w:r>
          </w:p>
        </w:tc>
        <w:tc>
          <w:tcPr>
            <w:tcW w:w="1357" w:type="pct"/>
          </w:tcPr>
          <w:p w:rsidR="004263DC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(</w:t>
            </w:r>
            <w:r w:rsidRPr="004D0996">
              <w:rPr>
                <w:color w:val="000000" w:themeColor="text1"/>
                <w:sz w:val="24"/>
              </w:rPr>
              <w:t>2</w:t>
            </w:r>
            <w:r>
              <w:rPr>
                <w:color w:val="000000" w:themeColor="text1"/>
                <w:sz w:val="24"/>
              </w:rPr>
              <w:t>20)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30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3063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Закаменский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27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31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54:35:101745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54:35:071050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Общественное упра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в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ление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140</w:t>
            </w: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15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32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9615F1" w:rsidRPr="00797206" w:rsidRDefault="00797206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 xml:space="preserve">Земельные участки (территории) общего </w:t>
            </w:r>
            <w:r w:rsidRPr="00797206">
              <w:lastRenderedPageBreak/>
              <w:t>пользования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lastRenderedPageBreak/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2224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lastRenderedPageBreak/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(29)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>
              <w:rPr>
                <w:noProof/>
                <w:color w:val="000000" w:themeColor="text1"/>
                <w:sz w:val="24"/>
              </w:rPr>
              <w:t>33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Pr="004D0996" w:rsidRDefault="007824A9" w:rsidP="009615F1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Спорт</w:t>
            </w:r>
            <w:r w:rsidR="009615F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</w:t>
            </w:r>
            <w:r>
              <w:rPr>
                <w:color w:val="000000" w:themeColor="text1"/>
                <w:sz w:val="24"/>
                <w:szCs w:val="24"/>
              </w:rPr>
              <w:t>601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216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34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54:35:101715</w:t>
            </w:r>
          </w:p>
        </w:tc>
        <w:tc>
          <w:tcPr>
            <w:tcW w:w="1357" w:type="pct"/>
          </w:tcPr>
          <w:p w:rsidR="009615F1" w:rsidRPr="00A44F09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Спорт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9879</w:t>
            </w:r>
          </w:p>
        </w:tc>
        <w:tc>
          <w:tcPr>
            <w:tcW w:w="1357" w:type="pct"/>
          </w:tcPr>
          <w:p w:rsidR="009615F1" w:rsidRPr="004D0996" w:rsidRDefault="009615F1" w:rsidP="00EB3696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EB3696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EB3696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204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35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54:35:014145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Общественное упра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в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ление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9615F1" w:rsidRPr="004D0996" w:rsidRDefault="009615F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47371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5074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473711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242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36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Pr="00797206" w:rsidRDefault="00797206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9615F1" w:rsidRPr="004D0996" w:rsidRDefault="009615F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47371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1456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473711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(222)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37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4D0996">
              <w:rPr>
                <w:color w:val="000000" w:themeColor="text1"/>
              </w:rPr>
              <w:t>Многоэтажная жилая застройка</w:t>
            </w:r>
            <w:r w:rsidR="00473711">
              <w:rPr>
                <w:color w:val="000000" w:themeColor="text1"/>
              </w:rPr>
              <w:t xml:space="preserve"> </w:t>
            </w:r>
            <w:r w:rsidRPr="004D0996">
              <w:rPr>
                <w:color w:val="000000" w:themeColor="text1"/>
              </w:rPr>
              <w:t>(высотная застройка)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1,0204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>бирск, ул. 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>
              <w:rPr>
                <w:color w:val="000000" w:themeColor="text1"/>
                <w:sz w:val="24"/>
              </w:rPr>
              <w:t>218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38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hd w:val="clear" w:color="auto" w:fill="FFFFFF"/>
              </w:rPr>
              <w:t>у</w:t>
            </w:r>
            <w:r>
              <w:rPr>
                <w:color w:val="000000" w:themeColor="text1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0,0305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>бирск, ул. Фрунзе</w:t>
            </w:r>
            <w:r w:rsidR="00473711">
              <w:rPr>
                <w:color w:val="000000" w:themeColor="text1"/>
                <w:sz w:val="24"/>
              </w:rPr>
              <w:t>, (218)</w:t>
            </w:r>
          </w:p>
        </w:tc>
      </w:tr>
      <w:tr w:rsidR="002F0140" w:rsidRPr="00636EAA" w:rsidTr="002F0140">
        <w:tc>
          <w:tcPr>
            <w:tcW w:w="643" w:type="pct"/>
            <w:tcBorders>
              <w:right w:val="nil"/>
            </w:tcBorders>
          </w:tcPr>
          <w:p w:rsidR="002F0140" w:rsidRPr="004D0996" w:rsidRDefault="002F0140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143" w:type="pct"/>
            <w:gridSpan w:val="2"/>
            <w:tcBorders>
              <w:left w:val="nil"/>
            </w:tcBorders>
          </w:tcPr>
          <w:p w:rsidR="002F0140" w:rsidRDefault="002F0140" w:rsidP="009615F1">
            <w:pPr>
              <w:pStyle w:val="s10"/>
              <w:spacing w:after="374"/>
              <w:jc w:val="both"/>
              <w:rPr>
                <w:color w:val="000000" w:themeColor="text1"/>
                <w:shd w:val="clear" w:color="auto" w:fill="FFFFFF"/>
              </w:rPr>
            </w:pPr>
            <w:r w:rsidRPr="007D74D7">
              <w:t>Итого:</w:t>
            </w:r>
          </w:p>
        </w:tc>
        <w:tc>
          <w:tcPr>
            <w:tcW w:w="857" w:type="pct"/>
          </w:tcPr>
          <w:p w:rsidR="002F0140" w:rsidRDefault="002F0140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7D74D7">
              <w:rPr>
                <w:sz w:val="24"/>
                <w:szCs w:val="24"/>
              </w:rPr>
              <w:t>40,5356</w:t>
            </w:r>
          </w:p>
        </w:tc>
        <w:tc>
          <w:tcPr>
            <w:tcW w:w="1357" w:type="pct"/>
          </w:tcPr>
          <w:p w:rsidR="002F0140" w:rsidRDefault="002F0140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093D6E" w:rsidRPr="0075601C" w:rsidRDefault="00093D6E" w:rsidP="00093D6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34BA9" w:rsidRDefault="00834BA9" w:rsidP="00834BA9">
      <w:pPr>
        <w:pStyle w:val="a9"/>
        <w:ind w:left="5670" w:firstLine="0"/>
        <w:rPr>
          <w:sz w:val="24"/>
          <w:szCs w:val="24"/>
        </w:rPr>
      </w:pPr>
    </w:p>
    <w:p w:rsidR="00834BA9" w:rsidRDefault="00834BA9" w:rsidP="00834BA9">
      <w:pPr>
        <w:pStyle w:val="a9"/>
        <w:ind w:left="5670" w:firstLine="0"/>
        <w:rPr>
          <w:sz w:val="24"/>
          <w:szCs w:val="24"/>
        </w:rPr>
      </w:pPr>
    </w:p>
    <w:p w:rsidR="00834BA9" w:rsidRDefault="00834BA9" w:rsidP="00834BA9">
      <w:pPr>
        <w:pStyle w:val="a9"/>
        <w:ind w:left="5670" w:firstLine="0"/>
        <w:rPr>
          <w:sz w:val="24"/>
          <w:szCs w:val="24"/>
        </w:rPr>
        <w:sectPr w:rsidR="00834BA9" w:rsidSect="00093D6E">
          <w:headerReference w:type="even" r:id="rId23"/>
          <w:headerReference w:type="default" r:id="rId24"/>
          <w:headerReference w:type="first" r:id="rId25"/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834BA9" w:rsidRPr="008E662B" w:rsidRDefault="00834BA9" w:rsidP="00C50F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834BA9" w:rsidRPr="008E662B" w:rsidRDefault="00834BA9" w:rsidP="00C50F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8E662B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8E662B">
        <w:rPr>
          <w:sz w:val="24"/>
          <w:szCs w:val="24"/>
        </w:rPr>
        <w:t>т относиться</w:t>
      </w: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34BA9" w:rsidRPr="008E662B" w:rsidRDefault="00834BA9" w:rsidP="00834BA9">
      <w:pPr>
        <w:pStyle w:val="a9"/>
        <w:ind w:firstLine="0"/>
        <w:rPr>
          <w:sz w:val="24"/>
          <w:szCs w:val="24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66"/>
        <w:gridCol w:w="1692"/>
        <w:gridCol w:w="2968"/>
        <w:gridCol w:w="1277"/>
        <w:gridCol w:w="2669"/>
      </w:tblGrid>
      <w:tr w:rsidR="00834BA9" w:rsidRPr="008E662B" w:rsidTr="002F0140">
        <w:trPr>
          <w:tblHeader/>
        </w:trPr>
        <w:tc>
          <w:tcPr>
            <w:tcW w:w="641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2F0140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номер 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03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</w:t>
            </w:r>
            <w:r w:rsidR="00724287">
              <w:rPr>
                <w:sz w:val="24"/>
                <w:szCs w:val="24"/>
              </w:rPr>
              <w:t>к</w:t>
            </w:r>
            <w:r w:rsidR="00397A6B">
              <w:rPr>
                <w:sz w:val="24"/>
                <w:szCs w:val="24"/>
              </w:rPr>
              <w:t xml:space="preserve">а </w:t>
            </w:r>
          </w:p>
          <w:p w:rsidR="00834BA9" w:rsidRPr="008E662B" w:rsidRDefault="00C50F1E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 </w:t>
            </w:r>
            <w:r w:rsidR="00834BA9"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647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52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34BA9" w:rsidRPr="008E662B" w:rsidRDefault="00834BA9" w:rsidP="00834BA9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2"/>
        <w:gridCol w:w="1702"/>
        <w:gridCol w:w="2985"/>
        <w:gridCol w:w="1267"/>
        <w:gridCol w:w="2691"/>
      </w:tblGrid>
      <w:tr w:rsidR="00834BA9" w:rsidRPr="008E662B" w:rsidTr="002F0140">
        <w:tc>
          <w:tcPr>
            <w:tcW w:w="641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8" w:type="pct"/>
          </w:tcPr>
          <w:p w:rsidR="00834BA9" w:rsidRPr="008E662B" w:rsidRDefault="00834BA9" w:rsidP="002F0140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05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39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797206">
              <w:rPr>
                <w:sz w:val="24"/>
              </w:rPr>
              <w:t>Земельные участки (те</w:t>
            </w:r>
            <w:r w:rsidRPr="00797206">
              <w:rPr>
                <w:sz w:val="24"/>
              </w:rPr>
              <w:t>р</w:t>
            </w:r>
            <w:r w:rsidRPr="00797206">
              <w:rPr>
                <w:sz w:val="24"/>
              </w:rPr>
              <w:t>ритории) общего польз</w:t>
            </w:r>
            <w:r w:rsidRPr="00797206">
              <w:rPr>
                <w:sz w:val="24"/>
              </w:rPr>
              <w:t>о</w:t>
            </w:r>
            <w:r w:rsidRPr="00797206">
              <w:rPr>
                <w:sz w:val="24"/>
              </w:rPr>
              <w:t>вания</w:t>
            </w:r>
            <w:r w:rsidRPr="00797206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676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(212)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2B1BB9">
              <w:rPr>
                <w:color w:val="000000" w:themeColor="text1"/>
                <w:sz w:val="24"/>
              </w:rPr>
              <w:t>101710,</w:t>
            </w:r>
            <w:bookmarkStart w:id="0" w:name="_GoBack"/>
            <w:bookmarkEnd w:id="0"/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2924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(204)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101705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920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(200)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</w:t>
            </w:r>
            <w:r>
              <w:rPr>
                <w:color w:val="000000" w:themeColor="text1"/>
                <w:sz w:val="24"/>
              </w:rPr>
              <w:t>10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624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(21)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4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>
              <w:rPr>
                <w:color w:val="000000" w:themeColor="text1"/>
                <w:sz w:val="24"/>
              </w:rPr>
              <w:t>0</w:t>
            </w:r>
            <w:r w:rsidRPr="004D0996">
              <w:rPr>
                <w:color w:val="000000" w:themeColor="text1"/>
                <w:sz w:val="24"/>
              </w:rPr>
              <w:t>01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Pr="004D0996">
              <w:rPr>
                <w:color w:val="000000" w:themeColor="text1"/>
                <w:sz w:val="24"/>
              </w:rPr>
              <w:t>4:35:</w:t>
            </w:r>
            <w:r>
              <w:rPr>
                <w:color w:val="000000" w:themeColor="text1"/>
                <w:sz w:val="24"/>
              </w:rPr>
              <w:t>071035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665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(208)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</w:t>
            </w:r>
            <w:r>
              <w:rPr>
                <w:color w:val="000000" w:themeColor="text1"/>
                <w:sz w:val="24"/>
              </w:rPr>
              <w:t>216</w:t>
            </w:r>
            <w:r w:rsidRPr="004D0996">
              <w:rPr>
                <w:color w:val="000000" w:themeColor="text1"/>
                <w:sz w:val="24"/>
              </w:rPr>
              <w:t>)</w:t>
            </w:r>
          </w:p>
        </w:tc>
      </w:tr>
      <w:tr w:rsidR="00317A78" w:rsidRPr="008E662B" w:rsidTr="002F0140">
        <w:tc>
          <w:tcPr>
            <w:tcW w:w="641" w:type="pct"/>
          </w:tcPr>
          <w:p w:rsidR="00317A78" w:rsidRPr="004D0996" w:rsidRDefault="00317A78" w:rsidP="00317A78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32</w:t>
            </w:r>
          </w:p>
        </w:tc>
        <w:tc>
          <w:tcPr>
            <w:tcW w:w="858" w:type="pct"/>
          </w:tcPr>
          <w:p w:rsidR="00317A78" w:rsidRPr="004D0996" w:rsidRDefault="00317A78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505" w:type="pct"/>
          </w:tcPr>
          <w:p w:rsidR="00317A78" w:rsidRPr="00797206" w:rsidRDefault="00797206" w:rsidP="00317A78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317A78" w:rsidRPr="004D0996" w:rsidRDefault="00317A78" w:rsidP="00317A7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2224</w:t>
            </w:r>
          </w:p>
        </w:tc>
        <w:tc>
          <w:tcPr>
            <w:tcW w:w="1357" w:type="pct"/>
          </w:tcPr>
          <w:p w:rsidR="00317A78" w:rsidRPr="004D0996" w:rsidRDefault="00317A78" w:rsidP="00317A7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Кулагина, (29)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36</w:t>
            </w:r>
          </w:p>
        </w:tc>
        <w:tc>
          <w:tcPr>
            <w:tcW w:w="858" w:type="pct"/>
            <w:tcBorders>
              <w:bottom w:val="single" w:sz="4" w:space="0" w:color="000000"/>
            </w:tcBorders>
          </w:tcPr>
          <w:p w:rsidR="00724287" w:rsidRPr="004D0996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1456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(222)</w:t>
            </w:r>
          </w:p>
        </w:tc>
      </w:tr>
      <w:tr w:rsidR="002F0140" w:rsidRPr="008E662B" w:rsidTr="002F0140">
        <w:tc>
          <w:tcPr>
            <w:tcW w:w="641" w:type="pct"/>
            <w:tcBorders>
              <w:right w:val="nil"/>
            </w:tcBorders>
          </w:tcPr>
          <w:p w:rsidR="002F0140" w:rsidRPr="004D0996" w:rsidRDefault="002F0140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363" w:type="pct"/>
            <w:gridSpan w:val="2"/>
            <w:tcBorders>
              <w:left w:val="nil"/>
            </w:tcBorders>
          </w:tcPr>
          <w:p w:rsidR="002F0140" w:rsidRPr="00797206" w:rsidRDefault="002F0140" w:rsidP="00A81E4E">
            <w:pPr>
              <w:pStyle w:val="s10"/>
              <w:spacing w:after="374"/>
              <w:jc w:val="both"/>
            </w:pPr>
            <w:r w:rsidRPr="008E662B">
              <w:t>Итого:</w:t>
            </w:r>
          </w:p>
        </w:tc>
        <w:tc>
          <w:tcPr>
            <w:tcW w:w="639" w:type="pct"/>
          </w:tcPr>
          <w:p w:rsidR="002F0140" w:rsidRPr="004D0996" w:rsidRDefault="002F0140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4,7901</w:t>
            </w:r>
          </w:p>
        </w:tc>
        <w:tc>
          <w:tcPr>
            <w:tcW w:w="1357" w:type="pct"/>
          </w:tcPr>
          <w:p w:rsidR="002F0140" w:rsidRPr="004D0996" w:rsidRDefault="002F0140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834BA9" w:rsidRPr="008E662B" w:rsidRDefault="00834BA9" w:rsidP="00834BA9">
      <w:pPr>
        <w:pStyle w:val="a9"/>
        <w:jc w:val="center"/>
        <w:rPr>
          <w:sz w:val="24"/>
          <w:szCs w:val="24"/>
        </w:rPr>
      </w:pPr>
    </w:p>
    <w:p w:rsidR="00834BA9" w:rsidRPr="008E662B" w:rsidRDefault="00834BA9" w:rsidP="002F014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sectPr w:rsidR="00834BA9" w:rsidRPr="008E662B" w:rsidSect="00C50F1E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F1E" w:rsidRDefault="00C50F1E" w:rsidP="007B56B1">
      <w:r>
        <w:separator/>
      </w:r>
    </w:p>
    <w:p w:rsidR="00C50F1E" w:rsidRDefault="00C50F1E"/>
  </w:endnote>
  <w:endnote w:type="continuationSeparator" w:id="0">
    <w:p w:rsidR="00C50F1E" w:rsidRDefault="00C50F1E" w:rsidP="007B56B1">
      <w:r>
        <w:continuationSeparator/>
      </w:r>
    </w:p>
    <w:p w:rsidR="00C50F1E" w:rsidRDefault="00C50F1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F1E" w:rsidRDefault="00C50F1E" w:rsidP="007B56B1">
      <w:r>
        <w:separator/>
      </w:r>
    </w:p>
    <w:p w:rsidR="00C50F1E" w:rsidRDefault="00C50F1E"/>
  </w:footnote>
  <w:footnote w:type="continuationSeparator" w:id="0">
    <w:p w:rsidR="00C50F1E" w:rsidRDefault="00C50F1E" w:rsidP="007B56B1">
      <w:r>
        <w:continuationSeparator/>
      </w:r>
    </w:p>
    <w:p w:rsidR="00C50F1E" w:rsidRDefault="00C50F1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093D6E" w:rsidRDefault="00C50F1E" w:rsidP="004722AC">
    <w:pPr>
      <w:pStyle w:val="a3"/>
      <w:ind w:firstLine="0"/>
      <w:jc w:val="center"/>
      <w:rPr>
        <w:sz w:val="24"/>
      </w:rPr>
    </w:pPr>
    <w:r w:rsidRPr="00093D6E">
      <w:rPr>
        <w:sz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4722AC" w:rsidRDefault="00C50F1E" w:rsidP="004722AC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1060578"/>
      <w:docPartObj>
        <w:docPartGallery w:val="Page Numbers (Top of Page)"/>
        <w:docPartUnique/>
      </w:docPartObj>
    </w:sdtPr>
    <w:sdtContent>
      <w:p w:rsidR="00C50F1E" w:rsidRPr="00093D6E" w:rsidRDefault="00A20CA4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C50F1E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E7271A">
          <w:rPr>
            <w:noProof/>
            <w:sz w:val="24"/>
          </w:rPr>
          <w:t>4</w:t>
        </w:r>
        <w:r w:rsidRPr="00093D6E">
          <w:rPr>
            <w:noProof/>
            <w:sz w:val="24"/>
          </w:rPr>
          <w:fldChar w:fldCharType="end"/>
        </w:r>
      </w:p>
    </w:sdtContent>
  </w:sdt>
  <w:p w:rsidR="00C50F1E" w:rsidRDefault="00C50F1E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1060579"/>
      <w:docPartObj>
        <w:docPartGallery w:val="Page Numbers (Top of Page)"/>
        <w:docPartUnique/>
      </w:docPartObj>
    </w:sdtPr>
    <w:sdtContent>
      <w:p w:rsidR="00C50F1E" w:rsidRPr="00093D6E" w:rsidRDefault="00A20CA4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C50F1E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E7271A">
          <w:rPr>
            <w:noProof/>
            <w:sz w:val="24"/>
          </w:rPr>
          <w:t>3</w:t>
        </w:r>
        <w:r w:rsidRPr="00093D6E">
          <w:rPr>
            <w:noProof/>
            <w:sz w:val="24"/>
          </w:rPr>
          <w:fldChar w:fldCharType="end"/>
        </w:r>
      </w:p>
    </w:sdtContent>
  </w:sdt>
  <w:p w:rsidR="00C50F1E" w:rsidRPr="005E600C" w:rsidRDefault="00C50F1E" w:rsidP="00834BA9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Default="00C50F1E">
    <w:pPr>
      <w:pStyle w:val="a3"/>
      <w:jc w:val="center"/>
    </w:pPr>
  </w:p>
  <w:p w:rsidR="00C50F1E" w:rsidRPr="004722AC" w:rsidRDefault="00C50F1E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8456262"/>
      <w:docPartObj>
        <w:docPartGallery w:val="Page Numbers (Top of Page)"/>
        <w:docPartUnique/>
      </w:docPartObj>
    </w:sdtPr>
    <w:sdtContent>
      <w:p w:rsidR="00C50F1E" w:rsidRPr="002B1BB9" w:rsidRDefault="00A20CA4" w:rsidP="004722AC">
        <w:pPr>
          <w:pStyle w:val="a3"/>
          <w:ind w:firstLine="0"/>
          <w:jc w:val="center"/>
          <w:rPr>
            <w:sz w:val="24"/>
          </w:rPr>
        </w:pPr>
        <w:r w:rsidRPr="002B1BB9">
          <w:rPr>
            <w:sz w:val="24"/>
          </w:rPr>
          <w:fldChar w:fldCharType="begin"/>
        </w:r>
        <w:r w:rsidR="00C50F1E" w:rsidRPr="002B1BB9">
          <w:rPr>
            <w:sz w:val="24"/>
          </w:rPr>
          <w:instrText xml:space="preserve"> PAGE   \* MERGEFORMAT </w:instrText>
        </w:r>
        <w:r w:rsidRPr="002B1BB9">
          <w:rPr>
            <w:sz w:val="24"/>
          </w:rPr>
          <w:fldChar w:fldCharType="separate"/>
        </w:r>
        <w:r w:rsidR="00E7271A">
          <w:rPr>
            <w:noProof/>
            <w:sz w:val="24"/>
          </w:rPr>
          <w:t>3</w:t>
        </w:r>
        <w:r w:rsidRPr="002B1BB9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4722AC" w:rsidRDefault="00C50F1E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0611859"/>
      <w:docPartObj>
        <w:docPartGallery w:val="Page Numbers (Top of Page)"/>
        <w:docPartUnique/>
      </w:docPartObj>
    </w:sdtPr>
    <w:sdtContent>
      <w:p w:rsidR="00C50F1E" w:rsidRPr="00093D6E" w:rsidRDefault="00A20CA4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C50F1E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E7271A">
          <w:rPr>
            <w:noProof/>
            <w:sz w:val="24"/>
          </w:rPr>
          <w:t>2</w:t>
        </w:r>
        <w:r w:rsidRPr="00093D6E">
          <w:rPr>
            <w:noProof/>
            <w:sz w:val="24"/>
          </w:rPr>
          <w:fldChar w:fldCharType="end"/>
        </w:r>
      </w:p>
    </w:sdtContent>
  </w:sdt>
  <w:p w:rsidR="00C50F1E" w:rsidRDefault="00C50F1E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67104A" w:rsidRDefault="00C50F1E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4722AC" w:rsidRDefault="00C50F1E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0E35E1" w:rsidRDefault="00A20CA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50F1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50F1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F1E" w:rsidRPr="009413F6" w:rsidRDefault="00C50F1E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C50F1E" w:rsidRDefault="00C50F1E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C50F1E" w:rsidRDefault="00A20CA4">
        <w:pPr>
          <w:pStyle w:val="a3"/>
          <w:jc w:val="center"/>
        </w:pPr>
        <w:r>
          <w:fldChar w:fldCharType="begin"/>
        </w:r>
        <w:r w:rsidR="00C50F1E">
          <w:instrText xml:space="preserve"> PAGE   \* MERGEFORMAT </w:instrText>
        </w:r>
        <w:r>
          <w:fldChar w:fldCharType="separate"/>
        </w:r>
        <w:r w:rsidR="00C50F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516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3D6E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06E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084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4AC0"/>
    <w:rsid w:val="001B52F3"/>
    <w:rsid w:val="001B5462"/>
    <w:rsid w:val="001B5697"/>
    <w:rsid w:val="001B628B"/>
    <w:rsid w:val="001B6445"/>
    <w:rsid w:val="001B6726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2EBB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9E6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41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2F84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BB9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140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17A78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DE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C64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96EAA"/>
    <w:rsid w:val="00397A6B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263DC"/>
    <w:rsid w:val="0043288F"/>
    <w:rsid w:val="00433A5A"/>
    <w:rsid w:val="00433CCE"/>
    <w:rsid w:val="004340A1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3711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70F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4A2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3EB3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4287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252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4A9"/>
    <w:rsid w:val="00782A70"/>
    <w:rsid w:val="00783024"/>
    <w:rsid w:val="007831F2"/>
    <w:rsid w:val="007844DC"/>
    <w:rsid w:val="0078566C"/>
    <w:rsid w:val="00785873"/>
    <w:rsid w:val="00785987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206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4F12"/>
    <w:rsid w:val="007D5B2D"/>
    <w:rsid w:val="007D5EAE"/>
    <w:rsid w:val="007D628A"/>
    <w:rsid w:val="007D6756"/>
    <w:rsid w:val="007D74D7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37F8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4BA9"/>
    <w:rsid w:val="008355DB"/>
    <w:rsid w:val="008358FC"/>
    <w:rsid w:val="00841FE6"/>
    <w:rsid w:val="0084277B"/>
    <w:rsid w:val="00842A35"/>
    <w:rsid w:val="0084599D"/>
    <w:rsid w:val="00845A91"/>
    <w:rsid w:val="0084653A"/>
    <w:rsid w:val="00846AED"/>
    <w:rsid w:val="00847D36"/>
    <w:rsid w:val="00850079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57A5B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5AD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86E"/>
    <w:rsid w:val="009569DA"/>
    <w:rsid w:val="00956D02"/>
    <w:rsid w:val="0096051F"/>
    <w:rsid w:val="0096092A"/>
    <w:rsid w:val="009615F1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845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0CA4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1E4E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8B2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BE9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4577"/>
    <w:rsid w:val="00B95B49"/>
    <w:rsid w:val="00B95D69"/>
    <w:rsid w:val="00B960E8"/>
    <w:rsid w:val="00B969D2"/>
    <w:rsid w:val="00BA03AF"/>
    <w:rsid w:val="00BA18BA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B8E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2FED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6382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F1E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1D39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19EA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7A5"/>
    <w:rsid w:val="00D11379"/>
    <w:rsid w:val="00D15F26"/>
    <w:rsid w:val="00D16542"/>
    <w:rsid w:val="00D179D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89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0A66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2C01"/>
    <w:rsid w:val="00E63AFB"/>
    <w:rsid w:val="00E65693"/>
    <w:rsid w:val="00E65E4B"/>
    <w:rsid w:val="00E67A19"/>
    <w:rsid w:val="00E67CDC"/>
    <w:rsid w:val="00E70CB2"/>
    <w:rsid w:val="00E71948"/>
    <w:rsid w:val="00E7197E"/>
    <w:rsid w:val="00E7271A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3696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A7C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2DA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s10">
    <w:name w:val="s_1"/>
    <w:basedOn w:val="a"/>
    <w:rsid w:val="00FE72D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093D6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2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0BC1DF8-4BA4-4FE4-9DA5-7E5F8EF0F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15</Pages>
  <Words>1981</Words>
  <Characters>16001</Characters>
  <Application>Microsoft Office Word</Application>
  <DocSecurity>4</DocSecurity>
  <Lines>133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2017-04-10T06:34:00Z</cp:lastPrinted>
  <dcterms:created xsi:type="dcterms:W3CDTF">2017-04-12T04:43:00Z</dcterms:created>
  <dcterms:modified xsi:type="dcterms:W3CDTF">2017-04-12T04:43:00Z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